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E2D63" w14:textId="77777777" w:rsidR="00786247" w:rsidRDefault="00786247" w:rsidP="00D1351F"/>
    <w:p w14:paraId="09E7386E" w14:textId="77777777" w:rsidR="009C2278" w:rsidRPr="000F600C" w:rsidRDefault="009C2278" w:rsidP="009C2278">
      <w:pPr>
        <w:jc w:val="center"/>
        <w:rPr>
          <w:b/>
          <w:sz w:val="28"/>
          <w:szCs w:val="28"/>
        </w:rPr>
      </w:pPr>
      <w:r w:rsidRPr="000F600C">
        <w:rPr>
          <w:b/>
          <w:sz w:val="28"/>
          <w:szCs w:val="28"/>
        </w:rPr>
        <w:t>Protokol k čipu pro účely školní družiny</w:t>
      </w:r>
    </w:p>
    <w:p w14:paraId="066C7D8D" w14:textId="77777777" w:rsidR="009C2278" w:rsidRDefault="009C2278" w:rsidP="009C2278">
      <w:pPr>
        <w:jc w:val="both"/>
        <w:rPr>
          <w:sz w:val="24"/>
          <w:szCs w:val="24"/>
        </w:rPr>
      </w:pPr>
    </w:p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9C2278" w14:paraId="2CB1181E" w14:textId="77777777" w:rsidTr="00B00706">
        <w:tc>
          <w:tcPr>
            <w:tcW w:w="5103" w:type="dxa"/>
          </w:tcPr>
          <w:p w14:paraId="0B19366F" w14:textId="77777777" w:rsidR="009C2278" w:rsidRPr="000F600C" w:rsidRDefault="009C2278" w:rsidP="00B00706">
            <w:pPr>
              <w:jc w:val="center"/>
              <w:rPr>
                <w:b/>
                <w:sz w:val="24"/>
                <w:szCs w:val="24"/>
              </w:rPr>
            </w:pPr>
            <w:bookmarkStart w:id="0" w:name="_Hlk135633415"/>
            <w:r w:rsidRPr="000F600C">
              <w:rPr>
                <w:b/>
                <w:sz w:val="24"/>
                <w:szCs w:val="24"/>
              </w:rPr>
              <w:t>Jméno a příjmení dítěte:</w:t>
            </w:r>
          </w:p>
          <w:p w14:paraId="6149FA3E" w14:textId="77777777" w:rsidR="009C2278" w:rsidRPr="000F600C" w:rsidRDefault="009C2278" w:rsidP="00B00706">
            <w:pPr>
              <w:jc w:val="center"/>
              <w:rPr>
                <w:b/>
                <w:sz w:val="24"/>
                <w:szCs w:val="24"/>
              </w:rPr>
            </w:pPr>
          </w:p>
          <w:p w14:paraId="6E120605" w14:textId="77777777" w:rsidR="009C2278" w:rsidRPr="000F600C" w:rsidRDefault="009C2278" w:rsidP="00B007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447DE46E" w14:textId="77777777" w:rsidR="009C2278" w:rsidRPr="000F600C" w:rsidRDefault="009C2278" w:rsidP="00B00706">
            <w:pPr>
              <w:jc w:val="center"/>
              <w:rPr>
                <w:b/>
                <w:sz w:val="24"/>
                <w:szCs w:val="24"/>
              </w:rPr>
            </w:pPr>
            <w:r w:rsidRPr="000F600C">
              <w:rPr>
                <w:b/>
                <w:sz w:val="24"/>
                <w:szCs w:val="24"/>
              </w:rPr>
              <w:t>Třída:</w:t>
            </w:r>
          </w:p>
        </w:tc>
      </w:tr>
      <w:bookmarkEnd w:id="0"/>
    </w:tbl>
    <w:p w14:paraId="20F70DAB" w14:textId="77777777" w:rsidR="009C2278" w:rsidRPr="000F600C" w:rsidRDefault="009C2278" w:rsidP="009C2278">
      <w:pPr>
        <w:jc w:val="both"/>
        <w:rPr>
          <w:sz w:val="24"/>
          <w:szCs w:val="24"/>
        </w:rPr>
      </w:pPr>
    </w:p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9C2278" w14:paraId="177688D1" w14:textId="77777777" w:rsidTr="00B00706">
        <w:tc>
          <w:tcPr>
            <w:tcW w:w="5103" w:type="dxa"/>
          </w:tcPr>
          <w:p w14:paraId="40D419A2" w14:textId="77777777" w:rsidR="009C2278" w:rsidRPr="000F600C" w:rsidRDefault="009C2278" w:rsidP="00B00706">
            <w:pPr>
              <w:jc w:val="center"/>
            </w:pPr>
            <w:bookmarkStart w:id="1" w:name="_Hlk135633585"/>
            <w:r w:rsidRPr="000F600C">
              <w:t xml:space="preserve">Jméno a příjmení </w:t>
            </w:r>
            <w:proofErr w:type="spellStart"/>
            <w:r w:rsidRPr="000F600C">
              <w:t>vyzvedávajícího</w:t>
            </w:r>
            <w:proofErr w:type="spellEnd"/>
            <w:r w:rsidRPr="000F600C">
              <w:t>:</w:t>
            </w:r>
          </w:p>
        </w:tc>
        <w:tc>
          <w:tcPr>
            <w:tcW w:w="5245" w:type="dxa"/>
          </w:tcPr>
          <w:p w14:paraId="23E844C1" w14:textId="77777777" w:rsidR="009C2278" w:rsidRPr="000F600C" w:rsidRDefault="009C2278" w:rsidP="00B00706">
            <w:r w:rsidRPr="000F600C">
              <w:t>Jeho pozice: otec, matka, dědeček, babička, teta, bratr</w:t>
            </w:r>
            <w:proofErr w:type="gramStart"/>
            <w:r>
              <w:t xml:space="preserve"> ..</w:t>
            </w:r>
            <w:proofErr w:type="gramEnd"/>
          </w:p>
          <w:p w14:paraId="20A25EFB" w14:textId="77777777" w:rsidR="009C2278" w:rsidRPr="000F600C" w:rsidRDefault="009C2278" w:rsidP="00B00706"/>
          <w:p w14:paraId="102285DF" w14:textId="77777777" w:rsidR="009C2278" w:rsidRPr="000F600C" w:rsidRDefault="009C2278" w:rsidP="00B00706"/>
        </w:tc>
      </w:tr>
      <w:bookmarkEnd w:id="1"/>
    </w:tbl>
    <w:p w14:paraId="396B745F" w14:textId="77777777" w:rsidR="009C2278" w:rsidRDefault="009C2278" w:rsidP="009C2278">
      <w:pPr>
        <w:tabs>
          <w:tab w:val="left" w:pos="2268"/>
        </w:tabs>
      </w:pPr>
    </w:p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9C2278" w14:paraId="3A530F88" w14:textId="77777777" w:rsidTr="00B00706">
        <w:tc>
          <w:tcPr>
            <w:tcW w:w="5103" w:type="dxa"/>
          </w:tcPr>
          <w:p w14:paraId="6A5C2E0F" w14:textId="77777777" w:rsidR="009C2278" w:rsidRPr="000F600C" w:rsidRDefault="009C2278" w:rsidP="00B00706">
            <w:pPr>
              <w:jc w:val="center"/>
            </w:pPr>
            <w:r w:rsidRPr="000F600C">
              <w:t xml:space="preserve">Jméno a příjmení </w:t>
            </w:r>
            <w:proofErr w:type="spellStart"/>
            <w:r w:rsidRPr="000F600C">
              <w:t>vyzvedávajícího</w:t>
            </w:r>
            <w:proofErr w:type="spellEnd"/>
            <w:r w:rsidRPr="000F600C">
              <w:t>:</w:t>
            </w:r>
          </w:p>
        </w:tc>
        <w:tc>
          <w:tcPr>
            <w:tcW w:w="5245" w:type="dxa"/>
          </w:tcPr>
          <w:p w14:paraId="6D5FF593" w14:textId="77777777" w:rsidR="009C2278" w:rsidRPr="000F600C" w:rsidRDefault="009C2278" w:rsidP="00B00706">
            <w:r w:rsidRPr="000F600C">
              <w:t>Jeho pozice: otec, matka, dědeček, babička, teta, bratr</w:t>
            </w:r>
            <w:proofErr w:type="gramStart"/>
            <w:r>
              <w:t xml:space="preserve"> ..</w:t>
            </w:r>
            <w:proofErr w:type="gramEnd"/>
          </w:p>
          <w:p w14:paraId="155CF979" w14:textId="77777777" w:rsidR="009C2278" w:rsidRPr="000F600C" w:rsidRDefault="009C2278" w:rsidP="00B00706"/>
          <w:p w14:paraId="2ADB4E2E" w14:textId="77777777" w:rsidR="009C2278" w:rsidRPr="000F600C" w:rsidRDefault="009C2278" w:rsidP="00B00706"/>
        </w:tc>
      </w:tr>
    </w:tbl>
    <w:p w14:paraId="1F879F90" w14:textId="77777777" w:rsidR="009C2278" w:rsidRDefault="009C2278" w:rsidP="009C2278">
      <w:pPr>
        <w:tabs>
          <w:tab w:val="left" w:pos="2268"/>
        </w:tabs>
      </w:pPr>
    </w:p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9C2278" w14:paraId="31754FBE" w14:textId="77777777" w:rsidTr="00B00706">
        <w:tc>
          <w:tcPr>
            <w:tcW w:w="5103" w:type="dxa"/>
          </w:tcPr>
          <w:p w14:paraId="310111E8" w14:textId="77777777" w:rsidR="009C2278" w:rsidRPr="000F600C" w:rsidRDefault="009C2278" w:rsidP="00B00706">
            <w:pPr>
              <w:jc w:val="center"/>
            </w:pPr>
            <w:r w:rsidRPr="000F600C">
              <w:t xml:space="preserve">Jméno a příjmení </w:t>
            </w:r>
            <w:proofErr w:type="spellStart"/>
            <w:r w:rsidRPr="000F600C">
              <w:t>vyzvedávajícího</w:t>
            </w:r>
            <w:proofErr w:type="spellEnd"/>
            <w:r w:rsidRPr="000F600C">
              <w:t>:</w:t>
            </w:r>
          </w:p>
        </w:tc>
        <w:tc>
          <w:tcPr>
            <w:tcW w:w="5245" w:type="dxa"/>
          </w:tcPr>
          <w:p w14:paraId="1118CCC6" w14:textId="77777777" w:rsidR="009C2278" w:rsidRPr="000F600C" w:rsidRDefault="009C2278" w:rsidP="00B00706">
            <w:r w:rsidRPr="000F600C">
              <w:t>Jeho pozice: otec, matka, dědeček, babička, teta, bratr</w:t>
            </w:r>
            <w:proofErr w:type="gramStart"/>
            <w:r>
              <w:t xml:space="preserve"> ..</w:t>
            </w:r>
            <w:proofErr w:type="gramEnd"/>
          </w:p>
          <w:p w14:paraId="7F747316" w14:textId="77777777" w:rsidR="009C2278" w:rsidRPr="000F600C" w:rsidRDefault="009C2278" w:rsidP="00B00706"/>
          <w:p w14:paraId="317004CF" w14:textId="77777777" w:rsidR="009C2278" w:rsidRPr="000F600C" w:rsidRDefault="009C2278" w:rsidP="00B00706"/>
        </w:tc>
      </w:tr>
    </w:tbl>
    <w:p w14:paraId="7C80FDFE" w14:textId="77777777" w:rsidR="009C2278" w:rsidRDefault="009C2278" w:rsidP="009C2278">
      <w:pPr>
        <w:tabs>
          <w:tab w:val="left" w:pos="2268"/>
        </w:tabs>
      </w:pPr>
    </w:p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9C2278" w14:paraId="39F3F785" w14:textId="77777777" w:rsidTr="00B00706">
        <w:tc>
          <w:tcPr>
            <w:tcW w:w="5103" w:type="dxa"/>
          </w:tcPr>
          <w:p w14:paraId="7B9CEE88" w14:textId="77777777" w:rsidR="009C2278" w:rsidRPr="000F600C" w:rsidRDefault="009C2278" w:rsidP="00B00706">
            <w:pPr>
              <w:jc w:val="center"/>
            </w:pPr>
            <w:r w:rsidRPr="000F600C">
              <w:t xml:space="preserve">Jméno a příjmení </w:t>
            </w:r>
            <w:proofErr w:type="spellStart"/>
            <w:r w:rsidRPr="000F600C">
              <w:t>vyzvedávajícího</w:t>
            </w:r>
            <w:proofErr w:type="spellEnd"/>
            <w:r w:rsidRPr="000F600C">
              <w:t>:</w:t>
            </w:r>
          </w:p>
        </w:tc>
        <w:tc>
          <w:tcPr>
            <w:tcW w:w="5245" w:type="dxa"/>
          </w:tcPr>
          <w:p w14:paraId="4E77E1F3" w14:textId="77777777" w:rsidR="009C2278" w:rsidRPr="000F600C" w:rsidRDefault="009C2278" w:rsidP="00B00706">
            <w:r w:rsidRPr="000F600C">
              <w:t>Jeho pozice: otec, matka, dědeček, babička, teta, bratr</w:t>
            </w:r>
            <w:proofErr w:type="gramStart"/>
            <w:r>
              <w:t xml:space="preserve"> ..</w:t>
            </w:r>
            <w:proofErr w:type="gramEnd"/>
          </w:p>
          <w:p w14:paraId="6823FB92" w14:textId="77777777" w:rsidR="009C2278" w:rsidRPr="000F600C" w:rsidRDefault="009C2278" w:rsidP="00B00706"/>
          <w:p w14:paraId="4776F724" w14:textId="77777777" w:rsidR="009C2278" w:rsidRPr="000F600C" w:rsidRDefault="009C2278" w:rsidP="00B00706"/>
        </w:tc>
      </w:tr>
    </w:tbl>
    <w:p w14:paraId="5F6B822E" w14:textId="77777777" w:rsidR="009C2278" w:rsidRDefault="009C2278" w:rsidP="009C2278">
      <w:pPr>
        <w:tabs>
          <w:tab w:val="left" w:pos="2268"/>
        </w:tabs>
      </w:pPr>
    </w:p>
    <w:p w14:paraId="3A6E08E3" w14:textId="77777777" w:rsidR="009C2278" w:rsidRDefault="009C2278" w:rsidP="009C2278">
      <w:pPr>
        <w:tabs>
          <w:tab w:val="left" w:pos="2268"/>
        </w:tabs>
        <w:ind w:left="-567"/>
        <w:jc w:val="both"/>
        <w:rPr>
          <w:sz w:val="24"/>
          <w:szCs w:val="24"/>
        </w:rPr>
      </w:pPr>
      <w:r w:rsidRPr="000F600C">
        <w:rPr>
          <w:sz w:val="24"/>
          <w:szCs w:val="24"/>
        </w:rPr>
        <w:t>Objednávám ………. kusů čipů pro vyzvedávání mého dítěte ze školní družiny.</w:t>
      </w:r>
    </w:p>
    <w:p w14:paraId="585D478C" w14:textId="77777777" w:rsidR="009C2278" w:rsidRPr="000F600C" w:rsidRDefault="009C2278" w:rsidP="009C2278">
      <w:pPr>
        <w:tabs>
          <w:tab w:val="left" w:pos="2268"/>
        </w:tabs>
        <w:ind w:left="-567"/>
        <w:jc w:val="both"/>
        <w:rPr>
          <w:sz w:val="24"/>
          <w:szCs w:val="24"/>
        </w:rPr>
      </w:pPr>
    </w:p>
    <w:p w14:paraId="5BE3905E" w14:textId="77777777" w:rsidR="009C2278" w:rsidRDefault="009C2278" w:rsidP="009C2278">
      <w:pPr>
        <w:tabs>
          <w:tab w:val="left" w:pos="2268"/>
        </w:tabs>
        <w:ind w:left="-567"/>
        <w:jc w:val="both"/>
        <w:rPr>
          <w:sz w:val="24"/>
          <w:szCs w:val="24"/>
        </w:rPr>
      </w:pPr>
      <w:r w:rsidRPr="000F600C">
        <w:rPr>
          <w:sz w:val="24"/>
          <w:szCs w:val="24"/>
        </w:rPr>
        <w:t>V…………………</w:t>
      </w:r>
      <w:proofErr w:type="gramStart"/>
      <w:r w:rsidRPr="000F600C">
        <w:rPr>
          <w:sz w:val="24"/>
          <w:szCs w:val="24"/>
        </w:rPr>
        <w:t>…….</w:t>
      </w:r>
      <w:proofErr w:type="gramEnd"/>
      <w:r w:rsidRPr="000F600C">
        <w:rPr>
          <w:sz w:val="24"/>
          <w:szCs w:val="24"/>
        </w:rPr>
        <w:t xml:space="preserve">……………………………………… </w:t>
      </w:r>
    </w:p>
    <w:p w14:paraId="0C490960" w14:textId="77777777" w:rsidR="009C2278" w:rsidRDefault="009C2278" w:rsidP="009C2278">
      <w:pPr>
        <w:tabs>
          <w:tab w:val="left" w:pos="2268"/>
        </w:tabs>
        <w:ind w:left="-567"/>
        <w:jc w:val="both"/>
        <w:rPr>
          <w:sz w:val="24"/>
          <w:szCs w:val="24"/>
        </w:rPr>
      </w:pPr>
    </w:p>
    <w:p w14:paraId="2A57AEB4" w14:textId="1A70290D" w:rsidR="009C2278" w:rsidRDefault="009C2278" w:rsidP="009C2278">
      <w:pPr>
        <w:tabs>
          <w:tab w:val="left" w:pos="2268"/>
        </w:tabs>
        <w:ind w:left="-567"/>
        <w:jc w:val="both"/>
        <w:rPr>
          <w:sz w:val="24"/>
          <w:szCs w:val="24"/>
        </w:rPr>
      </w:pPr>
      <w:r w:rsidRPr="000F600C">
        <w:rPr>
          <w:sz w:val="24"/>
          <w:szCs w:val="24"/>
        </w:rPr>
        <w:t>dne ………………</w:t>
      </w:r>
      <w:proofErr w:type="gramStart"/>
      <w:r w:rsidRPr="000F600C">
        <w:rPr>
          <w:sz w:val="24"/>
          <w:szCs w:val="24"/>
        </w:rPr>
        <w:t>…….</w:t>
      </w:r>
      <w:proofErr w:type="gramEnd"/>
      <w:r w:rsidRPr="000F600C">
        <w:rPr>
          <w:sz w:val="24"/>
          <w:szCs w:val="24"/>
        </w:rPr>
        <w:t>.…………..</w:t>
      </w:r>
    </w:p>
    <w:p w14:paraId="435484CC" w14:textId="77777777" w:rsidR="009C2278" w:rsidRPr="000F600C" w:rsidRDefault="009C2278" w:rsidP="009C2278">
      <w:pPr>
        <w:tabs>
          <w:tab w:val="left" w:pos="2268"/>
        </w:tabs>
        <w:ind w:left="-567"/>
        <w:jc w:val="both"/>
        <w:rPr>
          <w:sz w:val="24"/>
          <w:szCs w:val="24"/>
        </w:rPr>
      </w:pPr>
    </w:p>
    <w:p w14:paraId="00D5F8C0" w14:textId="77777777" w:rsidR="009C2278" w:rsidRPr="000F600C" w:rsidRDefault="009C2278" w:rsidP="009C2278">
      <w:pPr>
        <w:tabs>
          <w:tab w:val="left" w:pos="2268"/>
        </w:tabs>
        <w:ind w:left="-567"/>
        <w:jc w:val="both"/>
        <w:rPr>
          <w:sz w:val="24"/>
          <w:szCs w:val="24"/>
        </w:rPr>
      </w:pPr>
      <w:r w:rsidRPr="000F600C">
        <w:rPr>
          <w:sz w:val="24"/>
          <w:szCs w:val="24"/>
        </w:rPr>
        <w:t>Podpis zákonného zástupce žáka …………………………………………………………</w:t>
      </w:r>
    </w:p>
    <w:p w14:paraId="2BB48A8F" w14:textId="77777777" w:rsidR="009C2278" w:rsidRDefault="009C2278" w:rsidP="009C2278">
      <w:pPr>
        <w:tabs>
          <w:tab w:val="left" w:pos="2268"/>
        </w:tabs>
      </w:pPr>
    </w:p>
    <w:p w14:paraId="48345B41" w14:textId="77777777" w:rsidR="009C2278" w:rsidRDefault="009C2278" w:rsidP="009C2278">
      <w:pPr>
        <w:pBdr>
          <w:top w:val="single" w:sz="4" w:space="1" w:color="auto"/>
        </w:pBdr>
        <w:tabs>
          <w:tab w:val="left" w:pos="2268"/>
        </w:tabs>
        <w:ind w:left="-567"/>
      </w:pPr>
    </w:p>
    <w:p w14:paraId="1B9DA0A6" w14:textId="77777777" w:rsidR="009C2278" w:rsidRPr="009C2278" w:rsidRDefault="009C2278" w:rsidP="009C2278">
      <w:pPr>
        <w:tabs>
          <w:tab w:val="left" w:pos="2268"/>
        </w:tabs>
        <w:ind w:left="-567"/>
        <w:jc w:val="center"/>
        <w:rPr>
          <w:b/>
          <w:sz w:val="24"/>
          <w:szCs w:val="24"/>
        </w:rPr>
      </w:pPr>
      <w:r w:rsidRPr="009C2278">
        <w:rPr>
          <w:b/>
          <w:sz w:val="24"/>
          <w:szCs w:val="24"/>
        </w:rPr>
        <w:t>Potvrzení o převzetí objednaných čipů</w:t>
      </w:r>
    </w:p>
    <w:p w14:paraId="0928BBCD" w14:textId="77777777" w:rsidR="009C2278" w:rsidRDefault="009C2278" w:rsidP="009C2278">
      <w:pPr>
        <w:tabs>
          <w:tab w:val="left" w:pos="2268"/>
        </w:tabs>
        <w:ind w:left="-567"/>
        <w:jc w:val="center"/>
        <w:rPr>
          <w:sz w:val="18"/>
          <w:szCs w:val="18"/>
        </w:rPr>
      </w:pPr>
      <w:r w:rsidRPr="00D11553">
        <w:rPr>
          <w:sz w:val="18"/>
          <w:szCs w:val="18"/>
        </w:rPr>
        <w:t>vyplníte při převzetí objednaných čipů</w:t>
      </w:r>
    </w:p>
    <w:p w14:paraId="0D22D5D3" w14:textId="77777777" w:rsidR="009C2278" w:rsidRPr="00D11553" w:rsidRDefault="009C2278" w:rsidP="009C2278">
      <w:pPr>
        <w:tabs>
          <w:tab w:val="left" w:pos="2268"/>
        </w:tabs>
        <w:ind w:left="-567"/>
        <w:jc w:val="center"/>
        <w:rPr>
          <w:sz w:val="18"/>
          <w:szCs w:val="18"/>
        </w:rPr>
      </w:pPr>
    </w:p>
    <w:p w14:paraId="7AB9637D" w14:textId="77777777" w:rsidR="009C2278" w:rsidRDefault="009C2278" w:rsidP="009C2278">
      <w:pPr>
        <w:tabs>
          <w:tab w:val="left" w:pos="2268"/>
        </w:tabs>
        <w:spacing w:line="360" w:lineRule="auto"/>
        <w:ind w:left="-567"/>
        <w:jc w:val="both"/>
        <w:rPr>
          <w:sz w:val="24"/>
          <w:szCs w:val="24"/>
        </w:rPr>
      </w:pPr>
      <w:r w:rsidRPr="00D11553">
        <w:rPr>
          <w:sz w:val="24"/>
          <w:szCs w:val="24"/>
        </w:rPr>
        <w:t>Zákonný zástupce žáka svým podpisem potvrzuje převzetí čipů uvedených v</w:t>
      </w:r>
      <w:r>
        <w:rPr>
          <w:sz w:val="24"/>
          <w:szCs w:val="24"/>
        </w:rPr>
        <w:t> </w:t>
      </w:r>
      <w:r w:rsidRPr="00D11553">
        <w:rPr>
          <w:sz w:val="24"/>
          <w:szCs w:val="24"/>
        </w:rPr>
        <w:t>protokolu</w:t>
      </w:r>
      <w:r>
        <w:rPr>
          <w:sz w:val="24"/>
          <w:szCs w:val="24"/>
        </w:rPr>
        <w:t xml:space="preserve"> </w:t>
      </w:r>
      <w:r w:rsidRPr="00D11553">
        <w:rPr>
          <w:sz w:val="24"/>
          <w:szCs w:val="24"/>
        </w:rPr>
        <w:t>o čipech určených k vyzvedávání žáka ze školní družiny a monitoringu školní docházky.</w:t>
      </w:r>
    </w:p>
    <w:p w14:paraId="283BDAE3" w14:textId="77777777" w:rsidR="009C2278" w:rsidRPr="00D11553" w:rsidRDefault="009C2278" w:rsidP="009C2278">
      <w:pPr>
        <w:tabs>
          <w:tab w:val="left" w:pos="2268"/>
        </w:tabs>
        <w:spacing w:line="360" w:lineRule="auto"/>
        <w:ind w:left="-567"/>
        <w:jc w:val="both"/>
        <w:rPr>
          <w:sz w:val="24"/>
          <w:szCs w:val="24"/>
        </w:rPr>
      </w:pPr>
    </w:p>
    <w:p w14:paraId="352A9F35" w14:textId="77777777" w:rsidR="009C2278" w:rsidRDefault="009C2278" w:rsidP="009C2278">
      <w:pPr>
        <w:tabs>
          <w:tab w:val="left" w:pos="2268"/>
        </w:tabs>
        <w:ind w:left="-567"/>
        <w:jc w:val="both"/>
        <w:rPr>
          <w:sz w:val="24"/>
          <w:szCs w:val="24"/>
        </w:rPr>
      </w:pPr>
      <w:r w:rsidRPr="00D11553">
        <w:rPr>
          <w:sz w:val="24"/>
          <w:szCs w:val="24"/>
        </w:rPr>
        <w:t>Zákonný zástupce si objednané čipy převzal dne ………………</w:t>
      </w:r>
      <w:proofErr w:type="gramStart"/>
      <w:r w:rsidRPr="00D11553">
        <w:rPr>
          <w:sz w:val="24"/>
          <w:szCs w:val="24"/>
        </w:rPr>
        <w:t>…….</w:t>
      </w:r>
      <w:proofErr w:type="gramEnd"/>
      <w:r w:rsidRPr="00D11553">
        <w:rPr>
          <w:sz w:val="24"/>
          <w:szCs w:val="24"/>
        </w:rPr>
        <w:t>.…………..</w:t>
      </w:r>
    </w:p>
    <w:p w14:paraId="0336708A" w14:textId="77777777" w:rsidR="009C2278" w:rsidRPr="00D11553" w:rsidRDefault="009C2278" w:rsidP="009C2278">
      <w:pPr>
        <w:tabs>
          <w:tab w:val="left" w:pos="2268"/>
        </w:tabs>
        <w:ind w:left="-567"/>
        <w:jc w:val="both"/>
        <w:rPr>
          <w:sz w:val="24"/>
          <w:szCs w:val="24"/>
        </w:rPr>
      </w:pPr>
    </w:p>
    <w:p w14:paraId="3F2A8434" w14:textId="77777777" w:rsidR="009C2278" w:rsidRPr="00D11553" w:rsidRDefault="009C2278" w:rsidP="009C2278">
      <w:pPr>
        <w:tabs>
          <w:tab w:val="left" w:pos="2268"/>
        </w:tabs>
        <w:ind w:left="-567"/>
        <w:jc w:val="both"/>
        <w:rPr>
          <w:sz w:val="24"/>
          <w:szCs w:val="24"/>
        </w:rPr>
      </w:pPr>
      <w:r w:rsidRPr="00D11553">
        <w:rPr>
          <w:sz w:val="24"/>
          <w:szCs w:val="24"/>
        </w:rPr>
        <w:t>Podpis zákonného zástupce žáka ………………………………………………………</w:t>
      </w:r>
      <w:r>
        <w:rPr>
          <w:sz w:val="24"/>
          <w:szCs w:val="24"/>
        </w:rPr>
        <w:t>…</w:t>
      </w:r>
    </w:p>
    <w:p w14:paraId="020CD903" w14:textId="77777777" w:rsidR="002B7A36" w:rsidRPr="002B7A36" w:rsidRDefault="002B7A36" w:rsidP="002B7A36">
      <w:pPr>
        <w:rPr>
          <w:sz w:val="24"/>
          <w:szCs w:val="24"/>
        </w:rPr>
      </w:pPr>
    </w:p>
    <w:p w14:paraId="41EE05AE" w14:textId="77777777" w:rsidR="002B7A36" w:rsidRPr="002B7A36" w:rsidRDefault="002B7A36" w:rsidP="002B7A36">
      <w:pPr>
        <w:rPr>
          <w:sz w:val="24"/>
          <w:szCs w:val="24"/>
        </w:rPr>
      </w:pPr>
    </w:p>
    <w:p w14:paraId="635CC9E4" w14:textId="77777777" w:rsidR="002B7A36" w:rsidRPr="002B7A36" w:rsidRDefault="002B7A36" w:rsidP="002B7A36">
      <w:pPr>
        <w:tabs>
          <w:tab w:val="left" w:pos="2268"/>
        </w:tabs>
        <w:jc w:val="center"/>
        <w:rPr>
          <w:b/>
        </w:rPr>
      </w:pPr>
    </w:p>
    <w:p w14:paraId="79BA0CF6" w14:textId="77777777" w:rsidR="002B7A36" w:rsidRPr="002B7A36" w:rsidRDefault="002B7A36" w:rsidP="002B7A36">
      <w:pPr>
        <w:tabs>
          <w:tab w:val="left" w:pos="2268"/>
        </w:tabs>
        <w:jc w:val="center"/>
        <w:rPr>
          <w:b/>
        </w:rPr>
      </w:pPr>
    </w:p>
    <w:p w14:paraId="7190311A" w14:textId="77777777" w:rsidR="002B7A36" w:rsidRPr="002B7A36" w:rsidRDefault="002B7A36" w:rsidP="002B7A36">
      <w:pPr>
        <w:tabs>
          <w:tab w:val="left" w:pos="2268"/>
        </w:tabs>
        <w:jc w:val="center"/>
        <w:rPr>
          <w:b/>
        </w:rPr>
      </w:pPr>
    </w:p>
    <w:p w14:paraId="43B8967A" w14:textId="77777777" w:rsidR="002B7A36" w:rsidRPr="002B7A36" w:rsidRDefault="002B7A36" w:rsidP="002B7A36">
      <w:pPr>
        <w:tabs>
          <w:tab w:val="left" w:pos="2268"/>
        </w:tabs>
        <w:jc w:val="center"/>
        <w:rPr>
          <w:b/>
        </w:rPr>
      </w:pPr>
    </w:p>
    <w:p w14:paraId="520A61E1" w14:textId="77777777" w:rsidR="002B7A36" w:rsidRPr="00D1351F" w:rsidRDefault="002B7A36" w:rsidP="002B7A36"/>
    <w:sectPr w:rsidR="002B7A36" w:rsidRPr="00D1351F" w:rsidSect="00C166EC">
      <w:headerReference w:type="default" r:id="rId7"/>
      <w:footerReference w:type="default" r:id="rId8"/>
      <w:pgSz w:w="11906" w:h="16838"/>
      <w:pgMar w:top="1418" w:right="1558" w:bottom="1418" w:left="1418" w:header="708" w:footer="1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3CF3" w14:textId="77777777" w:rsidR="00C33D1C" w:rsidRDefault="00C33D1C">
      <w:r>
        <w:separator/>
      </w:r>
    </w:p>
  </w:endnote>
  <w:endnote w:type="continuationSeparator" w:id="0">
    <w:p w14:paraId="3C3348EC" w14:textId="77777777" w:rsidR="00C33D1C" w:rsidRDefault="00C3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B98D5" w14:textId="77777777" w:rsidR="00C166EC" w:rsidRDefault="00C166EC" w:rsidP="00C166EC">
    <w:pPr>
      <w:pStyle w:val="Zhlav"/>
      <w:tabs>
        <w:tab w:val="clear" w:pos="4536"/>
        <w:tab w:val="clear" w:pos="9072"/>
      </w:tabs>
      <w:rPr>
        <w:rFonts w:ascii="Calibri" w:hAnsi="Calibri"/>
        <w:b/>
      </w:rPr>
    </w:pPr>
    <w:r>
      <w:rPr>
        <w:rFonts w:ascii="Calibri" w:hAnsi="Calibri"/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CAD5FC" wp14:editId="01802846">
              <wp:simplePos x="0" y="0"/>
              <wp:positionH relativeFrom="column">
                <wp:posOffset>-229870</wp:posOffset>
              </wp:positionH>
              <wp:positionV relativeFrom="paragraph">
                <wp:posOffset>76200</wp:posOffset>
              </wp:positionV>
              <wp:extent cx="6065520" cy="15240"/>
              <wp:effectExtent l="0" t="0" r="0" b="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65520" cy="1524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044702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18.1pt;margin-top:6pt;width:477.6pt;height:1.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" strokecolor="black [3213]" strokeweight="1.5pt"/>
          </w:pict>
        </mc:Fallback>
      </mc:AlternateContent>
    </w:r>
  </w:p>
  <w:p w14:paraId="6B62FC9E" w14:textId="77777777" w:rsidR="00D1351F" w:rsidRPr="00D1351F" w:rsidRDefault="00D1351F" w:rsidP="00C166EC">
    <w:pPr>
      <w:pStyle w:val="Zhlav"/>
      <w:tabs>
        <w:tab w:val="clear" w:pos="4536"/>
      </w:tabs>
      <w:rPr>
        <w:rFonts w:ascii="Calibri" w:hAnsi="Calibri"/>
        <w:b/>
      </w:rPr>
    </w:pPr>
    <w:r w:rsidRPr="00D1351F">
      <w:rPr>
        <w:rFonts w:ascii="Calibri" w:hAnsi="Calibri"/>
        <w:b/>
      </w:rPr>
      <w:t>Základní škola Mnichovo Hradiště, Sokolovská 254, příspěvková organizace</w:t>
    </w:r>
  </w:p>
  <w:p w14:paraId="4F82200D" w14:textId="77777777" w:rsidR="00D1351F" w:rsidRDefault="00D1351F" w:rsidP="00D1351F">
    <w:pPr>
      <w:pStyle w:val="Zhlav"/>
      <w:tabs>
        <w:tab w:val="clear" w:pos="4536"/>
      </w:tabs>
      <w:rPr>
        <w:rFonts w:ascii="Calibri" w:hAnsi="Calibri"/>
      </w:rPr>
    </w:pPr>
    <w:r>
      <w:rPr>
        <w:rFonts w:ascii="Calibri" w:hAnsi="Calibri"/>
      </w:rPr>
      <w:t>se sídlem: Sokolovská 254, 295 01 Mnichovo Hradiště</w:t>
    </w:r>
    <w:r w:rsidR="00C166EC">
      <w:rPr>
        <w:rFonts w:ascii="Calibri" w:hAnsi="Calibri"/>
      </w:rPr>
      <w:t xml:space="preserve"> </w:t>
    </w:r>
    <w:r>
      <w:rPr>
        <w:rFonts w:ascii="Calibri" w:hAnsi="Calibri"/>
      </w:rPr>
      <w:sym w:font="Symbol" w:char="F07C"/>
    </w:r>
    <w:r>
      <w:rPr>
        <w:rFonts w:ascii="Calibri" w:hAnsi="Calibri"/>
      </w:rPr>
      <w:t xml:space="preserve"> </w:t>
    </w:r>
    <w:r w:rsidR="00C166EC">
      <w:rPr>
        <w:rFonts w:ascii="Calibri" w:hAnsi="Calibri"/>
      </w:rPr>
      <w:t xml:space="preserve">IČ: 709 89 010 </w:t>
    </w:r>
    <w:r w:rsidR="00C166EC">
      <w:rPr>
        <w:rFonts w:ascii="Calibri" w:hAnsi="Calibri"/>
      </w:rPr>
      <w:sym w:font="Symbol" w:char="F07C"/>
    </w:r>
    <w:r w:rsidR="00C166EC">
      <w:rPr>
        <w:rFonts w:ascii="Calibri" w:hAnsi="Calibri"/>
      </w:rPr>
      <w:t xml:space="preserve"> </w:t>
    </w:r>
    <w:r w:rsidR="00C166EC" w:rsidRPr="00C166EC">
      <w:rPr>
        <w:rFonts w:ascii="Calibri" w:hAnsi="Calibri"/>
      </w:rPr>
      <w:t>Bankovní spojení: 51-02390287/0100</w:t>
    </w:r>
    <w:r w:rsidR="00C166EC">
      <w:rPr>
        <w:rFonts w:ascii="Calibri" w:hAnsi="Calibri"/>
      </w:rPr>
      <w:t xml:space="preserve"> </w:t>
    </w:r>
    <w:r w:rsidR="00C166EC">
      <w:rPr>
        <w:rFonts w:ascii="Calibri" w:hAnsi="Calibri"/>
      </w:rPr>
      <w:sym w:font="Symbol" w:char="F07C"/>
    </w:r>
  </w:p>
  <w:p w14:paraId="4E1466DE" w14:textId="77777777" w:rsidR="00C166EC" w:rsidRDefault="00C166EC" w:rsidP="00C166EC">
    <w:pPr>
      <w:pStyle w:val="Zhlav"/>
      <w:tabs>
        <w:tab w:val="clear" w:pos="4536"/>
        <w:tab w:val="clear" w:pos="9072"/>
        <w:tab w:val="right" w:pos="8930"/>
      </w:tabs>
      <w:rPr>
        <w:rFonts w:ascii="Calibri" w:hAnsi="Calibri"/>
      </w:rPr>
    </w:pPr>
    <w:r>
      <w:rPr>
        <w:rFonts w:ascii="Calibri" w:hAnsi="Calibri"/>
      </w:rPr>
      <w:t xml:space="preserve">e-mail: </w:t>
    </w:r>
    <w:hyperlink r:id="rId1" w:history="1">
      <w:r w:rsidRPr="00DF153E">
        <w:rPr>
          <w:rStyle w:val="Hypertextovodkaz"/>
          <w:rFonts w:ascii="Calibri" w:hAnsi="Calibri"/>
        </w:rPr>
        <w:t>skola@1zsmh.cz</w:t>
      </w:r>
    </w:hyperlink>
    <w:r>
      <w:rPr>
        <w:rFonts w:ascii="Calibri" w:hAnsi="Calibri"/>
      </w:rPr>
      <w:t xml:space="preserve"> </w:t>
    </w:r>
    <w:r>
      <w:rPr>
        <w:rFonts w:ascii="Calibri" w:hAnsi="Calibri"/>
      </w:rPr>
      <w:sym w:font="Symbol" w:char="F07C"/>
    </w:r>
    <w:r>
      <w:rPr>
        <w:rFonts w:ascii="Calibri" w:hAnsi="Calibri"/>
      </w:rPr>
      <w:t xml:space="preserve"> www.1.zsmh.cz</w:t>
    </w:r>
    <w:r>
      <w:rPr>
        <w:rFonts w:ascii="Calibri" w:hAnsi="Calibri"/>
      </w:rPr>
      <w:sym w:font="Symbol" w:char="F07C"/>
    </w:r>
    <w:r>
      <w:rPr>
        <w:rFonts w:ascii="Calibri" w:hAnsi="Calibri"/>
      </w:rPr>
      <w:t xml:space="preserve"> DS </w:t>
    </w:r>
    <w:proofErr w:type="spellStart"/>
    <w:r w:rsidRPr="00C166EC">
      <w:rPr>
        <w:rFonts w:ascii="Calibri" w:hAnsi="Calibri"/>
      </w:rPr>
      <w:t>vhrmpvg</w:t>
    </w:r>
    <w:proofErr w:type="spellEnd"/>
    <w:r>
      <w:rPr>
        <w:rFonts w:ascii="Calibri" w:hAnsi="Calibri"/>
      </w:rPr>
      <w:t xml:space="preserve"> </w:t>
    </w:r>
    <w:r>
      <w:rPr>
        <w:rFonts w:ascii="Calibri" w:hAnsi="Calibri"/>
      </w:rPr>
      <w:sym w:font="Symbol" w:char="F07C"/>
    </w:r>
    <w:r>
      <w:rPr>
        <w:rFonts w:ascii="Calibri" w:hAnsi="Calibri"/>
      </w:rPr>
      <w:t xml:space="preserve"> tel. +420 </w:t>
    </w:r>
    <w:r w:rsidRPr="00C166EC">
      <w:rPr>
        <w:rFonts w:ascii="Calibri" w:hAnsi="Calibri"/>
      </w:rPr>
      <w:t>326 772 526</w:t>
    </w:r>
    <w:r>
      <w:rPr>
        <w:rFonts w:ascii="Calibri" w:hAnsi="Calibri"/>
      </w:rPr>
      <w:tab/>
    </w:r>
  </w:p>
  <w:p w14:paraId="7FBB2BCF" w14:textId="77777777" w:rsidR="00C166EC" w:rsidRDefault="00C166EC" w:rsidP="00D1351F">
    <w:pPr>
      <w:pStyle w:val="Zhlav"/>
      <w:tabs>
        <w:tab w:val="clear" w:pos="4536"/>
      </w:tabs>
      <w:rPr>
        <w:rFonts w:ascii="Calibri" w:hAnsi="Calibri"/>
      </w:rPr>
    </w:pPr>
  </w:p>
  <w:p w14:paraId="4A8CAA3F" w14:textId="77777777" w:rsidR="00D1351F" w:rsidRDefault="00D1351F" w:rsidP="00D1351F">
    <w:pPr>
      <w:pStyle w:val="Zhlav"/>
      <w:tabs>
        <w:tab w:val="clear" w:pos="4536"/>
      </w:tabs>
      <w:rPr>
        <w:rFonts w:ascii="Calibri" w:hAnsi="Calibri"/>
      </w:rPr>
    </w:pPr>
    <w:r>
      <w:rPr>
        <w:rFonts w:ascii="Calibri" w:hAnsi="Calibri"/>
      </w:rPr>
      <w:t xml:space="preserve">                          </w:t>
    </w:r>
    <w:r>
      <w:rPr>
        <w:rFonts w:ascii="Calibri" w:hAnsi="Calibri"/>
      </w:rPr>
      <w:tab/>
    </w:r>
  </w:p>
  <w:p w14:paraId="116C0B15" w14:textId="77777777" w:rsidR="00B75FAB" w:rsidRDefault="00B75FA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3844C" w14:textId="77777777" w:rsidR="00C33D1C" w:rsidRDefault="00C33D1C">
      <w:r>
        <w:separator/>
      </w:r>
    </w:p>
  </w:footnote>
  <w:footnote w:type="continuationSeparator" w:id="0">
    <w:p w14:paraId="1B1AE08C" w14:textId="77777777" w:rsidR="00C33D1C" w:rsidRDefault="00C33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2BDBF" w14:textId="371E45E8" w:rsidR="00D1351F" w:rsidRDefault="008958C6" w:rsidP="00D1351F">
    <w:pPr>
      <w:pStyle w:val="Zhlav"/>
      <w:tabs>
        <w:tab w:val="clear" w:pos="4536"/>
      </w:tabs>
      <w:rPr>
        <w:rFonts w:ascii="Calibri" w:hAnsi="Calibri"/>
      </w:rPr>
    </w:pPr>
    <w:bookmarkStart w:id="2" w:name="_Hlk108428699"/>
    <w:r w:rsidRPr="009F5302">
      <w:rPr>
        <w:rFonts w:ascii="Calibri" w:hAnsi="Calibri"/>
        <w:noProof/>
      </w:rPr>
      <w:drawing>
        <wp:anchor distT="0" distB="0" distL="114300" distR="114300" simplePos="0" relativeHeight="251663360" behindDoc="0" locked="0" layoutInCell="1" allowOverlap="1" wp14:anchorId="1F6C9EB7" wp14:editId="223385C2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694985" cy="904875"/>
          <wp:effectExtent l="0" t="0" r="635" b="0"/>
          <wp:wrapNone/>
          <wp:docPr id="3" name="Obrázek 3" descr="C:\Users\Uzivatel\Desktop\logo_1zsmh_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zivatel\Desktop\logo_1zsmh_2024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2" b="10840"/>
                  <a:stretch/>
                </pic:blipFill>
                <pic:spPr bwMode="auto">
                  <a:xfrm>
                    <a:off x="0" y="0"/>
                    <a:ext cx="169498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351F">
      <w:rPr>
        <w:rFonts w:ascii="Calibri" w:hAnsi="Calibri"/>
      </w:rPr>
      <w:tab/>
    </w:r>
  </w:p>
  <w:p w14:paraId="1C660F45" w14:textId="77777777" w:rsidR="00D1351F" w:rsidRDefault="00D1351F" w:rsidP="00D1351F">
    <w:pPr>
      <w:pStyle w:val="Zhlav"/>
      <w:tabs>
        <w:tab w:val="clear" w:pos="4536"/>
      </w:tabs>
      <w:rPr>
        <w:rFonts w:ascii="Calibri" w:hAnsi="Calibri"/>
        <w:b/>
      </w:rPr>
    </w:pPr>
    <w:r>
      <w:rPr>
        <w:rFonts w:ascii="Calibri" w:hAnsi="Calibri"/>
        <w:b/>
      </w:rPr>
      <w:tab/>
    </w:r>
  </w:p>
  <w:p w14:paraId="12649D77" w14:textId="77777777" w:rsidR="00DB08B4" w:rsidRDefault="00D1351F" w:rsidP="00D1351F">
    <w:pPr>
      <w:pStyle w:val="Zhlav"/>
      <w:tabs>
        <w:tab w:val="clear" w:pos="4536"/>
      </w:tabs>
      <w:rPr>
        <w:rFonts w:ascii="Calibri" w:hAnsi="Calibri"/>
      </w:rPr>
    </w:pPr>
    <w:r>
      <w:rPr>
        <w:rFonts w:ascii="Calibri" w:hAnsi="Calibri"/>
        <w:b/>
      </w:rPr>
      <w:tab/>
    </w:r>
    <w:bookmarkEnd w:id="2"/>
  </w:p>
  <w:p w14:paraId="38F99813" w14:textId="77777777" w:rsidR="004D2EA6" w:rsidRPr="00515B76" w:rsidRDefault="00C166EC" w:rsidP="004D2EA6">
    <w:pPr>
      <w:pStyle w:val="Zhlav"/>
      <w:rPr>
        <w:szCs w:val="18"/>
      </w:rPr>
    </w:pPr>
    <w:r>
      <w:rPr>
        <w:noProof/>
        <w:szCs w:val="18"/>
      </w:rPr>
      <mc:AlternateContent>
        <mc:Choice Requires="wpc">
          <w:drawing>
            <wp:anchor distT="0" distB="0" distL="114300" distR="114300" simplePos="0" relativeHeight="251657216" behindDoc="1" locked="0" layoutInCell="1" allowOverlap="1" wp14:anchorId="6DA7DF04" wp14:editId="5C239D1B">
              <wp:simplePos x="0" y="0"/>
              <wp:positionH relativeFrom="column">
                <wp:posOffset>294640</wp:posOffset>
              </wp:positionH>
              <wp:positionV relativeFrom="paragraph">
                <wp:posOffset>-299085</wp:posOffset>
              </wp:positionV>
              <wp:extent cx="457200" cy="43116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Plátn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66660893" id="Plátno 1" o:spid="_x0000_s1026" editas="canvas" style="position:absolute;margin-left:23.2pt;margin-top:-23.55pt;width:36pt;height:33.95pt;z-index:-251659264" coordsize="457200,43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CaObn84AAAAAkBAAAPAAAAAAAAAAAAAAAAAGMDAABkcnMv&#10;ZG93bnJldi54bWxQSwUGAAAAAAQABADzAAAAcA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7200;height:431165;visibility:visible;mso-wrap-style:square">
                <v:fill o:detectmouseclick="t"/>
                <v:path o:connecttype="none"/>
              </v:shape>
              <w10:wrap type="tight"/>
            </v:group>
          </w:pict>
        </mc:Fallback>
      </mc:AlternateContent>
    </w:r>
  </w:p>
  <w:p w14:paraId="5A4BF36F" w14:textId="77777777" w:rsidR="00B75FAB" w:rsidRDefault="00B75FAB" w:rsidP="004D2EA6">
    <w:pPr>
      <w:pStyle w:val="Zhlav"/>
    </w:pPr>
  </w:p>
  <w:p w14:paraId="2EC6BDB2" w14:textId="77777777" w:rsidR="00D1351F" w:rsidRPr="004D2EA6" w:rsidRDefault="00C166EC" w:rsidP="004D2EA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4EEA00" wp14:editId="3773EFFF">
              <wp:simplePos x="0" y="0"/>
              <wp:positionH relativeFrom="column">
                <wp:posOffset>-8890</wp:posOffset>
              </wp:positionH>
              <wp:positionV relativeFrom="paragraph">
                <wp:posOffset>66040</wp:posOffset>
              </wp:positionV>
              <wp:extent cx="5913120" cy="7620"/>
              <wp:effectExtent l="0" t="0" r="0" b="0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13120" cy="7620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434BAE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.7pt;margin-top:5.2pt;width:465.6pt;height: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173C"/>
    <w:multiLevelType w:val="hybridMultilevel"/>
    <w:tmpl w:val="266C6DCE"/>
    <w:lvl w:ilvl="0" w:tplc="13F0591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17611"/>
    <w:multiLevelType w:val="hybridMultilevel"/>
    <w:tmpl w:val="334AF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C20EA"/>
    <w:multiLevelType w:val="hybridMultilevel"/>
    <w:tmpl w:val="B36A8A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F0A5C"/>
    <w:multiLevelType w:val="hybridMultilevel"/>
    <w:tmpl w:val="60B46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21BBE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5C65E6E"/>
    <w:multiLevelType w:val="hybridMultilevel"/>
    <w:tmpl w:val="9FD2B784"/>
    <w:lvl w:ilvl="0" w:tplc="DF58F3A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829BD"/>
    <w:multiLevelType w:val="hybridMultilevel"/>
    <w:tmpl w:val="A39E8D22"/>
    <w:lvl w:ilvl="0" w:tplc="CEB20D9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675622">
    <w:abstractNumId w:val="4"/>
  </w:num>
  <w:num w:numId="2" w16cid:durableId="1739597354">
    <w:abstractNumId w:val="1"/>
  </w:num>
  <w:num w:numId="3" w16cid:durableId="690765206">
    <w:abstractNumId w:val="5"/>
  </w:num>
  <w:num w:numId="4" w16cid:durableId="1036660690">
    <w:abstractNumId w:val="0"/>
  </w:num>
  <w:num w:numId="5" w16cid:durableId="146947155">
    <w:abstractNumId w:val="3"/>
  </w:num>
  <w:num w:numId="6" w16cid:durableId="165638460">
    <w:abstractNumId w:val="2"/>
  </w:num>
  <w:num w:numId="7" w16cid:durableId="13279044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AA"/>
    <w:rsid w:val="000013DE"/>
    <w:rsid w:val="00017F70"/>
    <w:rsid w:val="0006049F"/>
    <w:rsid w:val="0008604E"/>
    <w:rsid w:val="00106E6D"/>
    <w:rsid w:val="00111142"/>
    <w:rsid w:val="00127205"/>
    <w:rsid w:val="001317AE"/>
    <w:rsid w:val="00131E4A"/>
    <w:rsid w:val="00173719"/>
    <w:rsid w:val="00174630"/>
    <w:rsid w:val="001A3C62"/>
    <w:rsid w:val="001A7D46"/>
    <w:rsid w:val="001B3C98"/>
    <w:rsid w:val="001E44F4"/>
    <w:rsid w:val="001F0941"/>
    <w:rsid w:val="001F2B90"/>
    <w:rsid w:val="001F5317"/>
    <w:rsid w:val="00204E98"/>
    <w:rsid w:val="00212E9A"/>
    <w:rsid w:val="00216F0E"/>
    <w:rsid w:val="00242775"/>
    <w:rsid w:val="00244F66"/>
    <w:rsid w:val="00251F29"/>
    <w:rsid w:val="0025276F"/>
    <w:rsid w:val="00280940"/>
    <w:rsid w:val="00290A3E"/>
    <w:rsid w:val="002B07A0"/>
    <w:rsid w:val="002B48C8"/>
    <w:rsid w:val="002B7A36"/>
    <w:rsid w:val="002C0C0E"/>
    <w:rsid w:val="002E2DBB"/>
    <w:rsid w:val="002F79D2"/>
    <w:rsid w:val="00305FBA"/>
    <w:rsid w:val="003114E1"/>
    <w:rsid w:val="00344771"/>
    <w:rsid w:val="003563CC"/>
    <w:rsid w:val="003776A4"/>
    <w:rsid w:val="00385F30"/>
    <w:rsid w:val="00386537"/>
    <w:rsid w:val="00391E14"/>
    <w:rsid w:val="00393F5E"/>
    <w:rsid w:val="003A5A8B"/>
    <w:rsid w:val="003B087A"/>
    <w:rsid w:val="003B7CAE"/>
    <w:rsid w:val="003C5ED7"/>
    <w:rsid w:val="00423B01"/>
    <w:rsid w:val="004442EE"/>
    <w:rsid w:val="00467FF6"/>
    <w:rsid w:val="00470481"/>
    <w:rsid w:val="00474C6A"/>
    <w:rsid w:val="00497065"/>
    <w:rsid w:val="004D2EA6"/>
    <w:rsid w:val="004D3ACF"/>
    <w:rsid w:val="004D742D"/>
    <w:rsid w:val="004E489E"/>
    <w:rsid w:val="00513D61"/>
    <w:rsid w:val="0055142F"/>
    <w:rsid w:val="0055410E"/>
    <w:rsid w:val="0056683E"/>
    <w:rsid w:val="005672FD"/>
    <w:rsid w:val="00573C1C"/>
    <w:rsid w:val="00577A96"/>
    <w:rsid w:val="00583F32"/>
    <w:rsid w:val="00590051"/>
    <w:rsid w:val="00591F01"/>
    <w:rsid w:val="0059793D"/>
    <w:rsid w:val="005B72FF"/>
    <w:rsid w:val="005C517D"/>
    <w:rsid w:val="005D1624"/>
    <w:rsid w:val="005E7219"/>
    <w:rsid w:val="005F554B"/>
    <w:rsid w:val="00632D00"/>
    <w:rsid w:val="006469BB"/>
    <w:rsid w:val="0065202A"/>
    <w:rsid w:val="00667795"/>
    <w:rsid w:val="00671FAF"/>
    <w:rsid w:val="006809C1"/>
    <w:rsid w:val="00682127"/>
    <w:rsid w:val="006836C0"/>
    <w:rsid w:val="006879D1"/>
    <w:rsid w:val="006C7E6B"/>
    <w:rsid w:val="006E6F3E"/>
    <w:rsid w:val="006F1CB7"/>
    <w:rsid w:val="00736919"/>
    <w:rsid w:val="00750EB1"/>
    <w:rsid w:val="00753781"/>
    <w:rsid w:val="00772CAA"/>
    <w:rsid w:val="00786247"/>
    <w:rsid w:val="007A1A35"/>
    <w:rsid w:val="007A6EAB"/>
    <w:rsid w:val="007B67B3"/>
    <w:rsid w:val="007E2A1D"/>
    <w:rsid w:val="008316DB"/>
    <w:rsid w:val="00855E96"/>
    <w:rsid w:val="008958C6"/>
    <w:rsid w:val="008A20ED"/>
    <w:rsid w:val="008B4EF6"/>
    <w:rsid w:val="008C1807"/>
    <w:rsid w:val="008C32B2"/>
    <w:rsid w:val="008D28C6"/>
    <w:rsid w:val="00917169"/>
    <w:rsid w:val="00934CCC"/>
    <w:rsid w:val="00941FDC"/>
    <w:rsid w:val="009443C7"/>
    <w:rsid w:val="009525A7"/>
    <w:rsid w:val="00964554"/>
    <w:rsid w:val="0096794E"/>
    <w:rsid w:val="009760FD"/>
    <w:rsid w:val="00985206"/>
    <w:rsid w:val="00991878"/>
    <w:rsid w:val="009C00C9"/>
    <w:rsid w:val="009C2278"/>
    <w:rsid w:val="009C691E"/>
    <w:rsid w:val="009D05E4"/>
    <w:rsid w:val="009D44AF"/>
    <w:rsid w:val="009E70AD"/>
    <w:rsid w:val="00A02AE6"/>
    <w:rsid w:val="00A11926"/>
    <w:rsid w:val="00A20E9D"/>
    <w:rsid w:val="00A301EE"/>
    <w:rsid w:val="00A30308"/>
    <w:rsid w:val="00A3366E"/>
    <w:rsid w:val="00A40D25"/>
    <w:rsid w:val="00A62776"/>
    <w:rsid w:val="00A649E6"/>
    <w:rsid w:val="00AC7807"/>
    <w:rsid w:val="00B15145"/>
    <w:rsid w:val="00B23A7E"/>
    <w:rsid w:val="00B35894"/>
    <w:rsid w:val="00B4152E"/>
    <w:rsid w:val="00B51950"/>
    <w:rsid w:val="00B61725"/>
    <w:rsid w:val="00B6204F"/>
    <w:rsid w:val="00B739FF"/>
    <w:rsid w:val="00B75FAB"/>
    <w:rsid w:val="00B83AAD"/>
    <w:rsid w:val="00B91CDB"/>
    <w:rsid w:val="00BB7846"/>
    <w:rsid w:val="00C110C3"/>
    <w:rsid w:val="00C166EC"/>
    <w:rsid w:val="00C33D1C"/>
    <w:rsid w:val="00C61CF1"/>
    <w:rsid w:val="00C91CD1"/>
    <w:rsid w:val="00C935E2"/>
    <w:rsid w:val="00CC48CA"/>
    <w:rsid w:val="00CC491D"/>
    <w:rsid w:val="00CC76EE"/>
    <w:rsid w:val="00CF0FA2"/>
    <w:rsid w:val="00CF7EF0"/>
    <w:rsid w:val="00D0530A"/>
    <w:rsid w:val="00D11DFB"/>
    <w:rsid w:val="00D1351F"/>
    <w:rsid w:val="00D1406D"/>
    <w:rsid w:val="00D36609"/>
    <w:rsid w:val="00D36E17"/>
    <w:rsid w:val="00D442F9"/>
    <w:rsid w:val="00D518CD"/>
    <w:rsid w:val="00D51B9A"/>
    <w:rsid w:val="00D53EFE"/>
    <w:rsid w:val="00D92BA6"/>
    <w:rsid w:val="00D938C9"/>
    <w:rsid w:val="00DA46A8"/>
    <w:rsid w:val="00DB08B4"/>
    <w:rsid w:val="00DC677C"/>
    <w:rsid w:val="00DD2BFC"/>
    <w:rsid w:val="00DE1D18"/>
    <w:rsid w:val="00DF3E16"/>
    <w:rsid w:val="00DF50A7"/>
    <w:rsid w:val="00E0413D"/>
    <w:rsid w:val="00E056CD"/>
    <w:rsid w:val="00E244B0"/>
    <w:rsid w:val="00E30628"/>
    <w:rsid w:val="00E461CD"/>
    <w:rsid w:val="00E476B7"/>
    <w:rsid w:val="00E54658"/>
    <w:rsid w:val="00E77473"/>
    <w:rsid w:val="00EA36F9"/>
    <w:rsid w:val="00EE7280"/>
    <w:rsid w:val="00F061CF"/>
    <w:rsid w:val="00F218FD"/>
    <w:rsid w:val="00F35B9C"/>
    <w:rsid w:val="00F56AA3"/>
    <w:rsid w:val="00F61019"/>
    <w:rsid w:val="00F62ACD"/>
    <w:rsid w:val="00F935DA"/>
    <w:rsid w:val="00FA58BD"/>
    <w:rsid w:val="00FB014E"/>
    <w:rsid w:val="00FC44C5"/>
    <w:rsid w:val="00FC589C"/>
    <w:rsid w:val="00FD0484"/>
    <w:rsid w:val="00FF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8C6583B"/>
  <w15:chartTrackingRefBased/>
  <w15:docId w15:val="{CF4BE235-97A1-4554-A344-258CA76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9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framePr w:w="4751" w:h="2160" w:hSpace="142" w:wrap="around" w:vAnchor="text" w:hAnchor="page" w:x="5462" w:y="23" w:anchorLock="1"/>
      <w:pBdr>
        <w:top w:val="triple" w:sz="4" w:space="7" w:color="auto" w:shadow="1"/>
        <w:left w:val="triple" w:sz="4" w:space="7" w:color="auto" w:shadow="1"/>
        <w:bottom w:val="triple" w:sz="4" w:space="7" w:color="auto" w:shadow="1"/>
        <w:right w:val="triple" w:sz="4" w:space="7" w:color="auto" w:shadow="1"/>
      </w:pBdr>
      <w:shd w:val="clear" w:color="auto" w:fill="FFFFFF"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F218FD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D2EA6"/>
  </w:style>
  <w:style w:type="character" w:styleId="Siln">
    <w:name w:val="Strong"/>
    <w:uiPriority w:val="22"/>
    <w:qFormat/>
    <w:rsid w:val="009C691E"/>
    <w:rPr>
      <w:b/>
      <w:bCs/>
    </w:rPr>
  </w:style>
  <w:style w:type="character" w:customStyle="1" w:styleId="w8qarf">
    <w:name w:val="w8qarf"/>
    <w:basedOn w:val="Standardnpsmoodstavce"/>
    <w:rsid w:val="00D938C9"/>
  </w:style>
  <w:style w:type="character" w:customStyle="1" w:styleId="lrzxr">
    <w:name w:val="lrzxr"/>
    <w:basedOn w:val="Standardnpsmoodstavce"/>
    <w:rsid w:val="00D938C9"/>
  </w:style>
  <w:style w:type="paragraph" w:styleId="Zkladntext2">
    <w:name w:val="Body Text 2"/>
    <w:basedOn w:val="Normln"/>
    <w:link w:val="Zkladntext2Char"/>
    <w:rsid w:val="006809C1"/>
    <w:pPr>
      <w:widowControl w:val="0"/>
      <w:tabs>
        <w:tab w:val="left" w:pos="-1338"/>
        <w:tab w:val="left" w:pos="-56"/>
        <w:tab w:val="left" w:pos="567"/>
        <w:tab w:val="left" w:pos="1418"/>
        <w:tab w:val="left" w:pos="2124"/>
        <w:tab w:val="left" w:pos="2832"/>
        <w:tab w:val="left" w:pos="3540"/>
        <w:tab w:val="left" w:pos="4108"/>
        <w:tab w:val="left" w:pos="5103"/>
        <w:tab w:val="left" w:pos="5670"/>
        <w:tab w:val="left" w:pos="6237"/>
        <w:tab w:val="left" w:pos="6804"/>
        <w:tab w:val="left" w:pos="7088"/>
        <w:tab w:val="left" w:pos="8496"/>
      </w:tabs>
    </w:pPr>
    <w:rPr>
      <w:sz w:val="24"/>
      <w:lang w:eastAsia="en-US"/>
    </w:rPr>
  </w:style>
  <w:style w:type="character" w:customStyle="1" w:styleId="Zkladntext2Char">
    <w:name w:val="Základní text 2 Char"/>
    <w:link w:val="Zkladntext2"/>
    <w:rsid w:val="006809C1"/>
    <w:rPr>
      <w:sz w:val="24"/>
      <w:lang w:eastAsia="en-US"/>
    </w:rPr>
  </w:style>
  <w:style w:type="table" w:styleId="Mkatabulky">
    <w:name w:val="Table Grid"/>
    <w:basedOn w:val="Normlntabulka"/>
    <w:uiPriority w:val="39"/>
    <w:rsid w:val="00680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C166EC"/>
    <w:rPr>
      <w:color w:val="605E5C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39"/>
    <w:rsid w:val="002B7A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2B7A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140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9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90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1zsm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locha\Hlavickovy%20papir%20ZS%20Koberi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ZS Koberice</Template>
  <TotalTime>2</TotalTime>
  <Pages>1</Pages>
  <Words>130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Purmová Alena</dc:creator>
  <cp:keywords/>
  <cp:lastModifiedBy>Purmová Alena</cp:lastModifiedBy>
  <cp:revision>3</cp:revision>
  <cp:lastPrinted>2024-05-23T14:33:00Z</cp:lastPrinted>
  <dcterms:created xsi:type="dcterms:W3CDTF">2026-05-06T12:15:00Z</dcterms:created>
  <dcterms:modified xsi:type="dcterms:W3CDTF">2026-05-06T12:16:00Z</dcterms:modified>
</cp:coreProperties>
</file>